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附件5：</w:t>
      </w:r>
    </w:p>
    <w:p>
      <w:pPr>
        <w:spacing w:line="460" w:lineRule="exact"/>
        <w:jc w:val="center"/>
        <w:rPr>
          <w:rFonts w:ascii="华文楷体" w:eastAsia="华文楷体" w:hAnsi="华文楷体"/>
          <w:b/>
          <w:color w:val="000000"/>
          <w:sz w:val="32"/>
        </w:rPr>
      </w:pPr>
      <w:r>
        <w:rPr>
          <w:rFonts w:ascii="华文楷体" w:eastAsia="华文楷体" w:hAnsi="华文楷体" w:hint="eastAsia"/>
          <w:b/>
          <w:color w:val="000000"/>
          <w:sz w:val="32"/>
        </w:rPr>
        <w:t>无不良信用记录承诺函（投标人自行查询适用）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华文楷体" w:eastAsia="华文楷体" w:cs="仿宋" w:hAnsi="华文楷体"/>
          <w:b/>
          <w:bCs/>
          <w:color w:val="000000"/>
          <w:kern w:val="0"/>
          <w:sz w:val="32"/>
          <w:szCs w:val="32"/>
          <w:lang w:val="zh-CN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致（招标人）：</w:t>
      </w: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360" w:lineRule="auto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本单位郑重承诺，我单位无以下不良信用记录情形：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1、被人民法院列入失信被执行人；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2、被税务部门列入重大税收违法案件当事人名单；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3、被政府采购监管部门列入政府采购严重违法失信行为记录名单；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4、不符合政府采购法第二十二条规定的条件。</w:t>
      </w:r>
    </w:p>
    <w:p>
      <w:pPr>
        <w:spacing w:line="360" w:lineRule="auto"/>
        <w:ind w:firstLine="435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我单位已就上述不良信用行为按照招标文件规定进行了查询。我单位承诺：合同签订前，若我单位具有不良信用记录情形，贵方可取消我单位中标资格或者不授予合同，所有责任由我单位自行承担。同时，我单位愿意无条件接受监管部门的调查处理。 </w:t>
      </w: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6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autoSpaceDE w:val="0"/>
        <w:autoSpaceDN w:val="0"/>
        <w:adjustRightInd w:val="0"/>
        <w:spacing w:line="600" w:lineRule="exact"/>
        <w:ind w:right="480"/>
        <w:jc w:val="center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投标人全称：                      </w:t>
      </w:r>
    </w:p>
    <w:p>
      <w:pPr>
        <w:autoSpaceDE w:val="0"/>
        <w:autoSpaceDN w:val="0"/>
        <w:adjustRightInd w:val="0"/>
        <w:spacing w:line="600" w:lineRule="exact"/>
        <w:ind w:right="480"/>
        <w:jc w:val="center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（盖单位公章）</w:t>
      </w:r>
    </w:p>
    <w:p>
      <w:pPr>
        <w:autoSpaceDE w:val="0"/>
        <w:autoSpaceDN w:val="0"/>
        <w:adjustRightInd w:val="0"/>
        <w:spacing w:line="60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                                        年  月  日</w:t>
      </w:r>
    </w:p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9F933A8-8C0B-45DF-B096-413CAFE8507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1</Pages>
  <Words>0</Words>
  <Characters>273</Characters>
  <Lines>0</Lines>
  <Paragraphs>18</Paragraphs>
  <CharactersWithSpaces>364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36259</dc:creator>
  <cp:lastModifiedBy>36259</cp:lastModifiedBy>
  <cp:revision>1</cp:revision>
  <dcterms:created xsi:type="dcterms:W3CDTF">2025-10-21T06:57:38Z</dcterms:created>
  <dcterms:modified xsi:type="dcterms:W3CDTF">2025-10-21T07:02:22Z</dcterms:modified>
</cp:coreProperties>
</file>